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806" w:rsidRPr="00621EE2" w:rsidRDefault="00287806" w:rsidP="00621EE2">
      <w:pPr>
        <w:spacing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621EE2">
        <w:rPr>
          <w:rFonts w:ascii="Times New Roman" w:hAnsi="Times New Roman"/>
          <w:b/>
          <w:sz w:val="44"/>
          <w:szCs w:val="44"/>
        </w:rPr>
        <w:t>Список обучающихся в ШТР «Пластилин»</w:t>
      </w:r>
    </w:p>
    <w:p w:rsidR="00287806" w:rsidRPr="00621EE2" w:rsidRDefault="00287806" w:rsidP="00621EE2">
      <w:pPr>
        <w:spacing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621EE2">
        <w:rPr>
          <w:rFonts w:ascii="Times New Roman" w:hAnsi="Times New Roman"/>
          <w:b/>
          <w:sz w:val="44"/>
          <w:szCs w:val="44"/>
        </w:rPr>
        <w:t>1 год обучения 2016-17 учебный год</w:t>
      </w:r>
    </w:p>
    <w:p w:rsidR="00287806" w:rsidRPr="00621EE2" w:rsidRDefault="00287806" w:rsidP="002C7072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r w:rsidRPr="00621EE2">
        <w:rPr>
          <w:rFonts w:ascii="Times New Roman" w:hAnsi="Times New Roman"/>
          <w:b/>
          <w:sz w:val="40"/>
          <w:szCs w:val="40"/>
          <w:u w:val="single"/>
        </w:rPr>
        <w:t>Группа 1 А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94"/>
        <w:gridCol w:w="4209"/>
        <w:gridCol w:w="1800"/>
      </w:tblGrid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1EE2">
              <w:rPr>
                <w:rFonts w:ascii="Times New Roman" w:hAnsi="Times New Roman"/>
                <w:b/>
                <w:sz w:val="24"/>
                <w:szCs w:val="24"/>
              </w:rPr>
              <w:t>№п.п</w:t>
            </w:r>
          </w:p>
        </w:tc>
        <w:tc>
          <w:tcPr>
            <w:tcW w:w="4209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1EE2">
              <w:rPr>
                <w:rFonts w:ascii="Times New Roman" w:hAnsi="Times New Roman"/>
                <w:b/>
                <w:sz w:val="24"/>
                <w:szCs w:val="24"/>
              </w:rPr>
              <w:t>ФИО ребенка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1EE2">
              <w:rPr>
                <w:rFonts w:ascii="Times New Roman" w:hAnsi="Times New Roman"/>
                <w:b/>
                <w:sz w:val="24"/>
                <w:szCs w:val="24"/>
              </w:rPr>
              <w:t>Дата рождения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Хакимов Нурислам Рустемович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14.12.2011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Жеглова Даяна Михайловна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21.05.2012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Газизова Язиля Рустемовна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20.06.2012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Родионова Арина Александровна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17.07.2012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Уланова Елизаветта Андреевна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21.06.2012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Самойлова Дарья Денисовна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16.07.2012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Мартыненко Кирилл Станиславович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26.09.2012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Лавров Максим Александрович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08.07.2012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Балаева Ева Артемовна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17.01.2012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Татьянина Валерия Олеговна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16.08.2012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Красильников Вадим Павлович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03.09.2012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Торгашева Елизаветта Андреевна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15.09.2012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Кашапова Кира Тимуровна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19.08.2012.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Ибрагимов Вильдан Алмазович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25.05.2012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Козлова Вероника Александровна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27.04.2012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Еменькина Самира Сергеевна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21.03.2012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Ханмурзин Артем Ринатович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06.07.2012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Севастьянова София Алексеевна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04.07.2012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Ганеева Лия Рамилевна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04.12.2011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Латыпов Карим Алмазович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16.08.2012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Саидова Эвелина Эриковна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12.05.2012</w:t>
            </w:r>
          </w:p>
        </w:tc>
      </w:tr>
      <w:tr w:rsidR="00287806" w:rsidRPr="00621EE2" w:rsidTr="00621EE2">
        <w:trPr>
          <w:jc w:val="center"/>
        </w:trPr>
        <w:tc>
          <w:tcPr>
            <w:tcW w:w="6771" w:type="dxa"/>
            <w:gridSpan w:val="3"/>
            <w:tcBorders>
              <w:left w:val="nil"/>
              <w:right w:val="nil"/>
            </w:tcBorders>
          </w:tcPr>
          <w:p w:rsidR="00287806" w:rsidRPr="00621EE2" w:rsidRDefault="00287806" w:rsidP="00D973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87806" w:rsidRPr="00621EE2" w:rsidRDefault="00287806" w:rsidP="00D973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u w:val="single"/>
              </w:rPr>
            </w:pPr>
            <w:r w:rsidRPr="00621EE2">
              <w:rPr>
                <w:rFonts w:ascii="Times New Roman" w:hAnsi="Times New Roman"/>
                <w:b/>
                <w:sz w:val="40"/>
                <w:szCs w:val="40"/>
                <w:u w:val="single"/>
              </w:rPr>
              <w:t>Группа 1Б</w:t>
            </w:r>
          </w:p>
          <w:p w:rsidR="00287806" w:rsidRPr="00621EE2" w:rsidRDefault="00287806" w:rsidP="00D973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Галимова Амилия Рамилевна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01.04.2012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Абрамов Роман Сергеевич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27.01.2012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Шаймарданова Лейла Ленаровна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21.02.2012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Хайруллин Амир Маратович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28.05.2012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Гафиятуллина Милана Рафаэлевна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18.02.2012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Гордиев Самир Булатович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23.08.2012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Хусаенова Айсель Маратовна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02.02.2012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Губаев Рамазан Радикович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08.07.2012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Мусин Рафаэль Марселевич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06.07.2012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 xml:space="preserve"> Губаев Карим Радикович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08.07.2012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Зарипова Альфира Маратовна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13.09.2012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Камалова Алия Ураловна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31.03.2012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Салихов Салават Рамилович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10.08.2012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Салихов Булат Рамилович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10.08.2012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Горохова Радмила Артуровна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17.05.2012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Галимов Тимур Румилевич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25.05.2012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Зинурова Самира Тимуровна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15.06.2012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Ахлямова Айсылу Руслановна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04.04.2011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Аскиева Лейла Ринатовна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01.10.2012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Хазиев Рамиль Радикович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24.02.2012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Иванцова Софья Витальевна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05.01.2012</w:t>
            </w:r>
          </w:p>
        </w:tc>
      </w:tr>
      <w:tr w:rsidR="00287806" w:rsidRPr="00621EE2" w:rsidTr="00621EE2">
        <w:trPr>
          <w:jc w:val="center"/>
        </w:trPr>
        <w:tc>
          <w:tcPr>
            <w:tcW w:w="6771" w:type="dxa"/>
            <w:gridSpan w:val="3"/>
            <w:tcBorders>
              <w:left w:val="nil"/>
              <w:right w:val="nil"/>
            </w:tcBorders>
          </w:tcPr>
          <w:p w:rsidR="00287806" w:rsidRPr="00621EE2" w:rsidRDefault="00287806" w:rsidP="00D973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87806" w:rsidRPr="00621EE2" w:rsidRDefault="00287806" w:rsidP="00D973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  <w:u w:val="single"/>
              </w:rPr>
            </w:pPr>
            <w:r w:rsidRPr="00621EE2">
              <w:rPr>
                <w:rFonts w:ascii="Times New Roman" w:hAnsi="Times New Roman"/>
                <w:b/>
                <w:sz w:val="40"/>
                <w:szCs w:val="40"/>
                <w:u w:val="single"/>
              </w:rPr>
              <w:t>Группа 1 В</w:t>
            </w:r>
          </w:p>
          <w:p w:rsidR="00287806" w:rsidRPr="00621EE2" w:rsidRDefault="00287806" w:rsidP="00D973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Васильева Ангелина Евгеньевна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06.10.2010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Самойлов Денис Валерьевич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18.12.2011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Гилязова Эльвина Руслановна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15.10.2011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Эрташ Жасмин Серкановна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29.07.2011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Павлова Аиша Ринатовна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21.09.2011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Саляхутдинов Эрнест Маратович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04.09.2011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Кунцевич Арсений Михайлович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26.12.2011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Зиннатуллина Риана Ильдусовна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09.10.2011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Шайхлеев Демид Русланович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28.12.2011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Иванова Валерия Альбертовна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09.08.2011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Газизуллина Зиля Ринатовна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02.08.2011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Ахмерова Ангелина Радиковна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19.05.2011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Курбангалиев Карим Фанилевич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28.12.2011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Михайлов Максим Николаевич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26.12.2011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Васянина Валерия Юрьевна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08.09.2011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Бакирова Маргарита Ренатовна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25.07.2011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Онищенко Маргарита Александровна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05.08.2011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Сафиуллин Амир Ильшатович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23.10.2011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Ахметова Амелия Ильдаровна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03.06.2011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Мухаметзянова Самира Расуловна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24.08.2012</w:t>
            </w:r>
          </w:p>
        </w:tc>
      </w:tr>
      <w:tr w:rsidR="00287806" w:rsidRPr="00621EE2" w:rsidTr="00621EE2">
        <w:trPr>
          <w:jc w:val="center"/>
        </w:trPr>
        <w:tc>
          <w:tcPr>
            <w:tcW w:w="762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4209" w:type="dxa"/>
          </w:tcPr>
          <w:p w:rsidR="00287806" w:rsidRPr="00621EE2" w:rsidRDefault="00287806" w:rsidP="00D973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Талипов Назар Равильевич</w:t>
            </w:r>
          </w:p>
        </w:tc>
        <w:tc>
          <w:tcPr>
            <w:tcW w:w="1800" w:type="dxa"/>
          </w:tcPr>
          <w:p w:rsidR="00287806" w:rsidRPr="00621EE2" w:rsidRDefault="00287806" w:rsidP="00621E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1EE2">
              <w:rPr>
                <w:rFonts w:ascii="Times New Roman" w:hAnsi="Times New Roman"/>
                <w:sz w:val="24"/>
                <w:szCs w:val="24"/>
              </w:rPr>
              <w:t>27.10.2012</w:t>
            </w:r>
          </w:p>
        </w:tc>
      </w:tr>
    </w:tbl>
    <w:p w:rsidR="00287806" w:rsidRPr="001C01D6" w:rsidRDefault="00287806" w:rsidP="002C7072">
      <w:pPr>
        <w:rPr>
          <w:rFonts w:ascii="Times New Roman" w:hAnsi="Times New Roman"/>
          <w:sz w:val="28"/>
          <w:szCs w:val="28"/>
        </w:rPr>
      </w:pPr>
    </w:p>
    <w:sectPr w:rsidR="00287806" w:rsidRPr="001C01D6" w:rsidSect="00621EE2">
      <w:pgSz w:w="11906" w:h="16838"/>
      <w:pgMar w:top="36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51D2"/>
    <w:rsid w:val="00066383"/>
    <w:rsid w:val="000F0350"/>
    <w:rsid w:val="000F1E2C"/>
    <w:rsid w:val="00103BA2"/>
    <w:rsid w:val="0012057C"/>
    <w:rsid w:val="001C01D6"/>
    <w:rsid w:val="001E4BFC"/>
    <w:rsid w:val="00287806"/>
    <w:rsid w:val="002C7072"/>
    <w:rsid w:val="00341030"/>
    <w:rsid w:val="003B7692"/>
    <w:rsid w:val="003D0641"/>
    <w:rsid w:val="005766EA"/>
    <w:rsid w:val="006051D2"/>
    <w:rsid w:val="00621EE2"/>
    <w:rsid w:val="007F16E5"/>
    <w:rsid w:val="00A63ECF"/>
    <w:rsid w:val="00A86050"/>
    <w:rsid w:val="00AE6DF0"/>
    <w:rsid w:val="00C36A6A"/>
    <w:rsid w:val="00C9710E"/>
    <w:rsid w:val="00D15646"/>
    <w:rsid w:val="00D40285"/>
    <w:rsid w:val="00D96EE9"/>
    <w:rsid w:val="00D9730A"/>
    <w:rsid w:val="00E12F2F"/>
    <w:rsid w:val="00E42AA3"/>
    <w:rsid w:val="00F22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692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051D2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149</TotalTime>
  <Pages>2</Pages>
  <Words>418</Words>
  <Characters>2386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UMA</cp:lastModifiedBy>
  <cp:revision>17</cp:revision>
  <cp:lastPrinted>2016-09-02T06:55:00Z</cp:lastPrinted>
  <dcterms:created xsi:type="dcterms:W3CDTF">2016-06-07T08:35:00Z</dcterms:created>
  <dcterms:modified xsi:type="dcterms:W3CDTF">2016-09-02T06:57:00Z</dcterms:modified>
</cp:coreProperties>
</file>